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阿塞拜疆旅游签证材料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旅游签证由阿塞拜疆驻外使领馆发给来阿塞拜疆进行娱乐、体育或文化性质访问的外国公民。持旅游签证者不得在安境内定居，亦不得从事任何有偿活动。以下是阿塞拜疆旅游签证所需材料：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护照（扫描件）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照片（电子版）</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阿塞拜疆旅游签证所提供的签证材料，目前办理的阿塞拜疆电子签证类型，同时此类签证还可以加急办理，申请人可以查看阿塞拜疆签证产品具体的详细材料或在线咨询阿塞拜疆签证服务中心签证客服。</w:t>
      </w:r>
    </w:p>
    <w:p>
      <w:pPr>
        <w:rPr>
          <w:rFonts w:hint="eastAsia" w:asciiTheme="minorEastAsia" w:hAnsiTheme="minorEastAsia" w:eastAsiaTheme="minorEastAsia" w:cstheme="minorEastAsia"/>
          <w:sz w:val="21"/>
          <w:szCs w:val="21"/>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-111125</wp:posOffset>
          </wp:positionH>
          <wp:positionV relativeFrom="paragraph">
            <wp:posOffset>-127000</wp:posOffset>
          </wp:positionV>
          <wp:extent cx="1152525" cy="714375"/>
          <wp:effectExtent l="0" t="0" r="9525" b="9525"/>
          <wp:wrapNone/>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0B87357"/>
    <w:rsid w:val="08D93B24"/>
    <w:rsid w:val="0AA32BE4"/>
    <w:rsid w:val="10F561F8"/>
    <w:rsid w:val="17750788"/>
    <w:rsid w:val="1FB0647B"/>
    <w:rsid w:val="29807525"/>
    <w:rsid w:val="2DC67626"/>
    <w:rsid w:val="31111E43"/>
    <w:rsid w:val="3B6A34DC"/>
    <w:rsid w:val="414F6525"/>
    <w:rsid w:val="49DB6A73"/>
    <w:rsid w:val="4FDF7484"/>
    <w:rsid w:val="50D778E7"/>
    <w:rsid w:val="579A7DF0"/>
    <w:rsid w:val="681973AE"/>
    <w:rsid w:val="69380A15"/>
    <w:rsid w:val="6D535020"/>
    <w:rsid w:val="78414A3F"/>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14</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2019-03-26T09:30:22Z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